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BAA" w:rsidRDefault="00655BAA"/>
    <w:sectPr w:rsidR="00655BAA" w:rsidSect="00200B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707" w:bottom="851" w:left="1417" w:header="708" w:footer="4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0B1C" w:rsidRDefault="00200B1C" w:rsidP="00200B1C">
      <w:pPr>
        <w:spacing w:after="0" w:line="240" w:lineRule="auto"/>
      </w:pPr>
      <w:r>
        <w:separator/>
      </w:r>
    </w:p>
  </w:endnote>
  <w:endnote w:type="continuationSeparator" w:id="0">
    <w:p w:rsidR="00200B1C" w:rsidRDefault="00200B1C" w:rsidP="00200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ill Sans Nova Book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B1C" w:rsidRDefault="00200B1C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B1C" w:rsidRPr="00200B1C" w:rsidRDefault="00200B1C" w:rsidP="00200B1C">
    <w:pPr>
      <w:pStyle w:val="Mengentext"/>
      <w:ind w:left="-426"/>
      <w:rPr>
        <w:spacing w:val="2"/>
        <w:sz w:val="16"/>
        <w:szCs w:val="16"/>
      </w:rPr>
    </w:pPr>
    <w:r>
      <w:rPr>
        <w:color w:val="FF042D"/>
        <w:spacing w:val="2"/>
        <w:sz w:val="16"/>
        <w:szCs w:val="16"/>
      </w:rPr>
      <w:t xml:space="preserve">NIEDERSACHSEN </w:t>
    </w:r>
    <w:r>
      <w:rPr>
        <w:color w:val="4C4C4C"/>
        <w:spacing w:val="2"/>
        <w:sz w:val="16"/>
        <w:szCs w:val="16"/>
      </w:rPr>
      <w:t>AVIAT</w:t>
    </w:r>
    <w:bookmarkStart w:id="0" w:name="_GoBack"/>
    <w:bookmarkEnd w:id="0"/>
    <w:r>
      <w:rPr>
        <w:color w:val="4C4C4C"/>
        <w:spacing w:val="2"/>
        <w:sz w:val="16"/>
        <w:szCs w:val="16"/>
      </w:rPr>
      <w:t>ION</w:t>
    </w:r>
    <w:r>
      <w:rPr>
        <w:spacing w:val="2"/>
        <w:sz w:val="16"/>
        <w:szCs w:val="16"/>
      </w:rPr>
      <w:t xml:space="preserve"> – Die Luft- und Raumfahrtinit</w:t>
    </w:r>
    <w:r>
      <w:rPr>
        <w:spacing w:val="2"/>
        <w:sz w:val="16"/>
        <w:szCs w:val="16"/>
      </w:rPr>
      <w:t>iative des Landes Niedersachsen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B1C" w:rsidRDefault="00200B1C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0B1C" w:rsidRDefault="00200B1C" w:rsidP="00200B1C">
      <w:pPr>
        <w:spacing w:after="0" w:line="240" w:lineRule="auto"/>
      </w:pPr>
      <w:r>
        <w:separator/>
      </w:r>
    </w:p>
  </w:footnote>
  <w:footnote w:type="continuationSeparator" w:id="0">
    <w:p w:rsidR="00200B1C" w:rsidRDefault="00200B1C" w:rsidP="00200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B1C" w:rsidRDefault="00200B1C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B1C" w:rsidRDefault="00200B1C" w:rsidP="00200B1C">
    <w:pPr>
      <w:pStyle w:val="Kopfzeile"/>
      <w:jc w:val="right"/>
    </w:pPr>
    <w:r>
      <w:tab/>
    </w:r>
    <w:r>
      <w:rPr>
        <w:noProof/>
        <w:lang w:eastAsia="de-DE"/>
      </w:rPr>
      <w:drawing>
        <wp:inline distT="0" distB="0" distL="0" distR="0" wp14:anchorId="028981A0" wp14:editId="703E92D7">
          <wp:extent cx="1911600" cy="500400"/>
          <wp:effectExtent l="0" t="0" r="0" b="0"/>
          <wp:docPr id="14" name="Grafi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iedersachsen Aviation_Offic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1600" cy="500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00B1C" w:rsidRDefault="00200B1C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B1C" w:rsidRDefault="00200B1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067"/>
    <w:rsid w:val="00200B1C"/>
    <w:rsid w:val="00241459"/>
    <w:rsid w:val="00246670"/>
    <w:rsid w:val="00655BAA"/>
    <w:rsid w:val="00C27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2B79F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200B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00B1C"/>
  </w:style>
  <w:style w:type="paragraph" w:styleId="Fuzeile">
    <w:name w:val="footer"/>
    <w:basedOn w:val="Standard"/>
    <w:link w:val="FuzeileZchn"/>
    <w:uiPriority w:val="99"/>
    <w:unhideWhenUsed/>
    <w:rsid w:val="00200B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00B1C"/>
  </w:style>
  <w:style w:type="paragraph" w:customStyle="1" w:styleId="Mengentext">
    <w:name w:val="Mengentext"/>
    <w:basedOn w:val="Standard"/>
    <w:uiPriority w:val="99"/>
    <w:rsid w:val="00200B1C"/>
    <w:pPr>
      <w:autoSpaceDE w:val="0"/>
      <w:autoSpaceDN w:val="0"/>
      <w:adjustRightInd w:val="0"/>
      <w:spacing w:after="0" w:line="280" w:lineRule="atLeast"/>
      <w:textAlignment w:val="center"/>
    </w:pPr>
    <w:rPr>
      <w:rFonts w:ascii="Gill Sans Nova Book" w:hAnsi="Gill Sans Nova Book" w:cs="Gill Sans Nova Book"/>
      <w:color w:val="000000"/>
      <w:spacing w:val="1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DCC01F-F18D-438D-A500-FF6CABFDD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Niedersachsen Aviation Word-Vorlage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Pliwischkies - LNC Hannover</dc:creator>
  <cp:keywords/>
  <dc:description/>
  <cp:lastModifiedBy>Michael Pliwischkies - LNC Hannover</cp:lastModifiedBy>
  <cp:revision>2</cp:revision>
  <dcterms:created xsi:type="dcterms:W3CDTF">2019-11-12T09:36:00Z</dcterms:created>
  <dcterms:modified xsi:type="dcterms:W3CDTF">2019-11-12T09:36:00Z</dcterms:modified>
</cp:coreProperties>
</file>